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43" w:rsidRDefault="004B0E43" w:rsidP="00827D6C">
      <w:pPr>
        <w:rPr>
          <w:b/>
        </w:rPr>
      </w:pPr>
    </w:p>
    <w:p w:rsidR="004B0E43" w:rsidRDefault="004B0E43" w:rsidP="005746E6">
      <w:pPr>
        <w:jc w:val="center"/>
        <w:rPr>
          <w:b/>
        </w:rPr>
      </w:pPr>
    </w:p>
    <w:p w:rsidR="004B0E43" w:rsidRDefault="004B0E43" w:rsidP="005746E6">
      <w:pPr>
        <w:jc w:val="center"/>
        <w:rPr>
          <w:b/>
        </w:rPr>
      </w:pPr>
    </w:p>
    <w:p w:rsidR="004B0E43" w:rsidRPr="00AF38C9" w:rsidRDefault="004B0E43" w:rsidP="005746E6">
      <w:pPr>
        <w:jc w:val="center"/>
        <w:rPr>
          <w:b/>
        </w:rPr>
      </w:pPr>
      <w:r w:rsidRPr="00AF38C9">
        <w:rPr>
          <w:b/>
        </w:rPr>
        <w:t>РОССИЙСКАЯ  ФЕДЕРАЦИЯ</w:t>
      </w:r>
    </w:p>
    <w:p w:rsidR="004B0E43" w:rsidRPr="00AF38C9" w:rsidRDefault="004B0E43" w:rsidP="005746E6">
      <w:pPr>
        <w:ind w:firstLine="708"/>
        <w:jc w:val="center"/>
        <w:rPr>
          <w:b/>
        </w:rPr>
      </w:pPr>
      <w:r>
        <w:rPr>
          <w:b/>
        </w:rPr>
        <w:t>АДМИНИСТРАЦИЯ ПОСЕЛКА РАМАСУХА</w:t>
      </w:r>
    </w:p>
    <w:p w:rsidR="004B0E43" w:rsidRPr="00AF38C9" w:rsidRDefault="004B0E43" w:rsidP="005746E6">
      <w:pPr>
        <w:ind w:firstLine="708"/>
        <w:jc w:val="center"/>
        <w:rPr>
          <w:b/>
        </w:rPr>
      </w:pPr>
      <w:r w:rsidRPr="00AF38C9">
        <w:rPr>
          <w:b/>
        </w:rPr>
        <w:t>ПОЧЕПСКОГО РАЙОНА  БРЯНСКОЙ ОБЛАСТИ</w:t>
      </w:r>
    </w:p>
    <w:p w:rsidR="004B0E43" w:rsidRPr="00AF38C9" w:rsidRDefault="004B0E43" w:rsidP="005746E6"/>
    <w:p w:rsidR="004B0E43" w:rsidRDefault="004B0E43" w:rsidP="005746E6">
      <w:pPr>
        <w:jc w:val="center"/>
      </w:pPr>
    </w:p>
    <w:p w:rsidR="004B0E43" w:rsidRPr="00AF38C9" w:rsidRDefault="004B0E43" w:rsidP="005746E6">
      <w:pPr>
        <w:jc w:val="center"/>
      </w:pPr>
    </w:p>
    <w:p w:rsidR="004B0E43" w:rsidRPr="00AF38C9" w:rsidRDefault="004B0E43" w:rsidP="005746E6">
      <w:pPr>
        <w:tabs>
          <w:tab w:val="left" w:pos="2115"/>
        </w:tabs>
        <w:jc w:val="center"/>
        <w:rPr>
          <w:b/>
        </w:rPr>
      </w:pPr>
      <w:r>
        <w:rPr>
          <w:b/>
        </w:rPr>
        <w:t>ПОСТАНОВЛЕНИЕ</w:t>
      </w:r>
    </w:p>
    <w:p w:rsidR="004B0E43" w:rsidRDefault="004B0E43" w:rsidP="005746E6"/>
    <w:p w:rsidR="004B0E43" w:rsidRPr="00AF38C9" w:rsidRDefault="004B0E43" w:rsidP="005746E6"/>
    <w:p w:rsidR="004B0E43" w:rsidRPr="00C666C7" w:rsidRDefault="004B0E43" w:rsidP="005746E6">
      <w:pPr>
        <w:rPr>
          <w:sz w:val="28"/>
          <w:szCs w:val="28"/>
        </w:rPr>
      </w:pPr>
      <w:r>
        <w:rPr>
          <w:sz w:val="28"/>
          <w:szCs w:val="28"/>
        </w:rPr>
        <w:t>от     16. 07</w:t>
      </w:r>
      <w:r w:rsidRPr="00C666C7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666C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30</w:t>
      </w:r>
    </w:p>
    <w:p w:rsidR="004B0E43" w:rsidRDefault="004B0E43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п.Рамасуха</w:t>
      </w:r>
    </w:p>
    <w:p w:rsidR="004B0E43" w:rsidRPr="00C666C7" w:rsidRDefault="004B0E43" w:rsidP="005746E6">
      <w:pPr>
        <w:rPr>
          <w:sz w:val="28"/>
          <w:szCs w:val="28"/>
        </w:rPr>
      </w:pPr>
    </w:p>
    <w:p w:rsidR="004B0E43" w:rsidRPr="00C666C7" w:rsidRDefault="004B0E43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</w:t>
      </w:r>
      <w:r w:rsidRPr="00C666C7">
        <w:rPr>
          <w:sz w:val="28"/>
          <w:szCs w:val="28"/>
        </w:rPr>
        <w:t>план – график</w:t>
      </w:r>
      <w:r>
        <w:rPr>
          <w:sz w:val="28"/>
          <w:szCs w:val="28"/>
        </w:rPr>
        <w:t xml:space="preserve"> 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закупок</w:t>
      </w:r>
    </w:p>
    <w:p w:rsidR="004B0E43" w:rsidRDefault="004B0E43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C666C7">
        <w:rPr>
          <w:sz w:val="28"/>
          <w:szCs w:val="28"/>
        </w:rPr>
        <w:t xml:space="preserve"> заказов на поставки товаров, </w:t>
      </w:r>
    </w:p>
    <w:p w:rsidR="004B0E43" w:rsidRDefault="004B0E43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выполнение работ, оказание услуг для нужд </w:t>
      </w:r>
    </w:p>
    <w:p w:rsidR="004B0E43" w:rsidRDefault="004B0E43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поселка Рамасуха</w:t>
      </w:r>
    </w:p>
    <w:p w:rsidR="004B0E43" w:rsidRPr="00C666C7" w:rsidRDefault="004B0E43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 на 2024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C666C7">
        <w:rPr>
          <w:sz w:val="28"/>
          <w:szCs w:val="28"/>
        </w:rPr>
        <w:t>»</w:t>
      </w:r>
    </w:p>
    <w:p w:rsidR="004B0E43" w:rsidRPr="00C666C7" w:rsidRDefault="004B0E43" w:rsidP="005746E6">
      <w:pPr>
        <w:rPr>
          <w:sz w:val="28"/>
          <w:szCs w:val="28"/>
        </w:rPr>
      </w:pPr>
    </w:p>
    <w:p w:rsidR="004B0E43" w:rsidRDefault="004B0E43" w:rsidP="005746E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В соответствии с ч.2 ст.112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постановлением</w:t>
      </w:r>
    </w:p>
    <w:p w:rsidR="004B0E43" w:rsidRPr="00C666C7" w:rsidRDefault="004B0E43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1279 от 30.09.2019 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Федерации, </w:t>
      </w:r>
      <w:r w:rsidRPr="00C666C7">
        <w:rPr>
          <w:rFonts w:ascii="Times New Roman" w:hAnsi="Times New Roman"/>
          <w:sz w:val="28"/>
          <w:szCs w:val="28"/>
        </w:rPr>
        <w:t>в целях уточнения осуществления закупок товаров (работ, услуг) для муниципальных нужд</w:t>
      </w:r>
      <w:r>
        <w:rPr>
          <w:rFonts w:ascii="Times New Roman" w:hAnsi="Times New Roman"/>
          <w:sz w:val="28"/>
          <w:szCs w:val="28"/>
        </w:rPr>
        <w:t>:</w:t>
      </w:r>
    </w:p>
    <w:p w:rsidR="004B0E43" w:rsidRPr="00C666C7" w:rsidRDefault="004B0E43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ПОСТАНОВЛЯЮ:</w:t>
      </w:r>
    </w:p>
    <w:p w:rsidR="004B0E43" w:rsidRPr="00C666C7" w:rsidRDefault="004B0E43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4B0E43" w:rsidRPr="00C666C7" w:rsidRDefault="004B0E43" w:rsidP="005746E6">
      <w:pPr>
        <w:ind w:firstLine="709"/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666C7">
        <w:rPr>
          <w:sz w:val="28"/>
          <w:szCs w:val="28"/>
        </w:rPr>
        <w:t xml:space="preserve">план-график </w:t>
      </w:r>
      <w:r>
        <w:rPr>
          <w:sz w:val="28"/>
          <w:szCs w:val="28"/>
        </w:rPr>
        <w:t xml:space="preserve">закупок </w:t>
      </w:r>
      <w:r w:rsidRPr="00C666C7">
        <w:rPr>
          <w:sz w:val="28"/>
          <w:szCs w:val="28"/>
        </w:rPr>
        <w:t xml:space="preserve">размещения заказов на поставки товаров, выполнение работ, оказание услуг для нужд администрации </w:t>
      </w:r>
      <w:r>
        <w:rPr>
          <w:sz w:val="28"/>
          <w:szCs w:val="28"/>
        </w:rPr>
        <w:t>поселка Рамасуха на 2024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№ 1.</w:t>
      </w:r>
    </w:p>
    <w:p w:rsidR="004B0E43" w:rsidRPr="00C666C7" w:rsidRDefault="004B0E43" w:rsidP="005746E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2. Разместить план-график на</w:t>
      </w:r>
      <w:r w:rsidRPr="00C666C7">
        <w:rPr>
          <w:sz w:val="28"/>
          <w:szCs w:val="28"/>
        </w:rPr>
        <w:t xml:space="preserve"> </w:t>
      </w:r>
      <w:r w:rsidRPr="00C666C7">
        <w:rPr>
          <w:rFonts w:ascii="Times New Roman" w:hAnsi="Times New Roman"/>
          <w:sz w:val="28"/>
          <w:szCs w:val="28"/>
        </w:rPr>
        <w:t xml:space="preserve">официальном сайте Российской Федерации в сети «Интернет» по адресу: </w:t>
      </w:r>
      <w:hyperlink r:id="rId4" w:history="1"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zakupki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dov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666C7">
        <w:rPr>
          <w:rFonts w:ascii="Times New Roman" w:hAnsi="Times New Roman"/>
          <w:sz w:val="28"/>
          <w:szCs w:val="28"/>
        </w:rPr>
        <w:t xml:space="preserve">  в установленный законом срок</w:t>
      </w:r>
      <w:r>
        <w:rPr>
          <w:rFonts w:ascii="Times New Roman" w:hAnsi="Times New Roman"/>
          <w:sz w:val="28"/>
          <w:szCs w:val="28"/>
        </w:rPr>
        <w:t>.</w:t>
      </w:r>
    </w:p>
    <w:p w:rsidR="004B0E43" w:rsidRPr="00C666C7" w:rsidRDefault="004B0E43" w:rsidP="005746E6">
      <w:pPr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        </w:t>
      </w:r>
      <w:r>
        <w:rPr>
          <w:sz w:val="28"/>
          <w:szCs w:val="28"/>
        </w:rPr>
        <w:t>3</w:t>
      </w:r>
      <w:r w:rsidRPr="00C666C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4B0E43" w:rsidRDefault="004B0E43" w:rsidP="00827D6C">
      <w:pPr>
        <w:tabs>
          <w:tab w:val="left" w:pos="2430"/>
        </w:tabs>
        <w:jc w:val="both"/>
      </w:pPr>
      <w:r>
        <w:tab/>
      </w:r>
    </w:p>
    <w:p w:rsidR="004B0E43" w:rsidRPr="00EC3693" w:rsidRDefault="004B0E43" w:rsidP="005746E6"/>
    <w:p w:rsidR="004B0E43" w:rsidRDefault="004B0E43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4B0E43" w:rsidRDefault="004B0E43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4B0E43" w:rsidRDefault="004B0E43" w:rsidP="005746E6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поселка Рамасуха                                                                Е.М. Лощихина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4B0E43" w:rsidRDefault="004B0E43" w:rsidP="005746E6"/>
    <w:p w:rsidR="004B0E43" w:rsidRDefault="004B0E43"/>
    <w:sectPr w:rsidR="004B0E43" w:rsidSect="0033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177"/>
    <w:rsid w:val="001B1D22"/>
    <w:rsid w:val="0033573D"/>
    <w:rsid w:val="003A770D"/>
    <w:rsid w:val="0044548A"/>
    <w:rsid w:val="00454FB5"/>
    <w:rsid w:val="004B0E43"/>
    <w:rsid w:val="005746E6"/>
    <w:rsid w:val="00793766"/>
    <w:rsid w:val="00827D6C"/>
    <w:rsid w:val="00941633"/>
    <w:rsid w:val="00943177"/>
    <w:rsid w:val="00A71DCE"/>
    <w:rsid w:val="00AA15A6"/>
    <w:rsid w:val="00AF38C9"/>
    <w:rsid w:val="00B93D24"/>
    <w:rsid w:val="00C666C7"/>
    <w:rsid w:val="00D94F58"/>
    <w:rsid w:val="00DA11CC"/>
    <w:rsid w:val="00E612A2"/>
    <w:rsid w:val="00EC3693"/>
    <w:rsid w:val="00F57144"/>
    <w:rsid w:val="00FA6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E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46E6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5746E6"/>
    <w:pPr>
      <w:widowControl w:val="0"/>
      <w:autoSpaceDE w:val="0"/>
      <w:autoSpaceDN w:val="0"/>
    </w:pPr>
  </w:style>
  <w:style w:type="character" w:customStyle="1" w:styleId="ConsPlusNormal0">
    <w:name w:val="ConsPlusNormal Знак"/>
    <w:link w:val="ConsPlusNormal"/>
    <w:uiPriority w:val="99"/>
    <w:locked/>
    <w:rsid w:val="005746E6"/>
    <w:rPr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d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248</Words>
  <Characters>1417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2024-07-22T13:06:00Z</cp:lastPrinted>
  <dcterms:created xsi:type="dcterms:W3CDTF">2022-10-25T07:43:00Z</dcterms:created>
  <dcterms:modified xsi:type="dcterms:W3CDTF">2024-07-22T13:07:00Z</dcterms:modified>
</cp:coreProperties>
</file>